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40"/>
          <w:szCs w:val="48"/>
          <w:lang w:val="en-US" w:eastAsia="zh-CN"/>
        </w:rPr>
      </w:pPr>
    </w:p>
    <w:p>
      <w:pPr>
        <w:jc w:val="center"/>
        <w:rPr>
          <w:rFonts w:hint="eastAsia"/>
          <w:b/>
          <w:bCs/>
          <w:sz w:val="40"/>
          <w:szCs w:val="48"/>
          <w:lang w:val="en-US" w:eastAsia="zh-CN"/>
        </w:rPr>
      </w:pPr>
      <w:r>
        <w:rPr>
          <w:rFonts w:hint="eastAsia"/>
          <w:b/>
          <w:bCs/>
          <w:sz w:val="40"/>
          <w:szCs w:val="48"/>
          <w:lang w:val="en-US" w:eastAsia="zh-CN"/>
        </w:rPr>
        <w:t>工作证明</w:t>
      </w:r>
    </w:p>
    <w:p>
      <w:pPr>
        <w:ind w:firstLine="420" w:firstLineChars="200"/>
        <w:jc w:val="center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兹有xx同志，x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</w:t>
      </w:r>
      <w:r>
        <w:rPr>
          <w:rFonts w:hint="eastAsia" w:ascii="仿宋_GB2312" w:hAnsi="仿宋_GB2312" w:eastAsia="仿宋_GB2312" w:cs="仿宋_GB2312"/>
          <w:sz w:val="32"/>
          <w:szCs w:val="32"/>
        </w:rPr>
        <w:t>族，xx学历，身份证号xxxxxxxxxxxxxxx，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属于</w:t>
      </w:r>
      <w:r>
        <w:rPr>
          <w:rFonts w:hint="eastAsia" w:ascii="仿宋_GB2312" w:hAnsi="仿宋_GB2312" w:eastAsia="仿宋_GB2312" w:cs="仿宋_GB2312"/>
          <w:sz w:val="32"/>
          <w:szCs w:val="32"/>
        </w:rPr>
        <w:t>xxxxxxxxx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人才，于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xx年xx月起在我单位工作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，工作期间表现良好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。此件</w:t>
      </w:r>
      <w:r>
        <w:rPr>
          <w:rFonts w:hint="eastAsia" w:ascii="仿宋_GB2312" w:hAnsi="仿宋_GB2312" w:eastAsia="仿宋_GB2312" w:cs="仿宋_GB2312"/>
          <w:sz w:val="32"/>
          <w:szCs w:val="32"/>
        </w:rPr>
        <w:t>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作为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该同志符合申请</w:t>
      </w:r>
      <w:r>
        <w:rPr>
          <w:rFonts w:hint="eastAsia" w:ascii="仿宋_GB2312" w:hAnsi="仿宋_GB2312" w:eastAsia="仿宋_GB2312" w:cs="仿宋_GB2312"/>
          <w:sz w:val="32"/>
          <w:szCs w:val="32"/>
        </w:rPr>
        <w:t>xxxxxxxx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事宜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的高层次人才工作证明</w:t>
      </w:r>
      <w:r>
        <w:rPr>
          <w:rFonts w:hint="eastAsia" w:ascii="仿宋_GB2312" w:hAnsi="仿宋_GB2312" w:eastAsia="仿宋_GB2312" w:cs="仿宋_GB2312"/>
          <w:sz w:val="32"/>
          <w:szCs w:val="32"/>
        </w:rPr>
        <w:t>，不作为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</w:t>
      </w:r>
      <w:r>
        <w:rPr>
          <w:rFonts w:hint="eastAsia" w:ascii="仿宋_GB2312" w:hAnsi="仿宋_GB2312" w:eastAsia="仿宋_GB2312" w:cs="仿宋_GB2312"/>
          <w:sz w:val="32"/>
          <w:szCs w:val="32"/>
        </w:rPr>
        <w:t>任何形式的担保文件。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单位：xxxxxxx（加盖公章）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righ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年  月  日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（注：人才类别主要包含“雅州英才”工程赴外招才引智活动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引进人才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、公开考试招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聘人才、公开考核招聘人才、市级及以上人才荣誉称号或培养计划入选者、经市高层次人才认定委员会认定人才、急需紧缺专业选调生、其他类别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人才）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440" w:firstLineChars="17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FB" w:usb2="0000002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3F00" w:csb1="01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0MjVlMDEwYjlhZDQ5NDdlMjAzMTA0ODQ2MDViOGYifQ=="/>
  </w:docVars>
  <w:rsids>
    <w:rsidRoot w:val="11841483"/>
    <w:rsid w:val="11841483"/>
    <w:rsid w:val="1AFF94F5"/>
    <w:rsid w:val="56775F7E"/>
    <w:rsid w:val="5E8F70C6"/>
    <w:rsid w:val="66AC4829"/>
    <w:rsid w:val="6D535020"/>
    <w:rsid w:val="6D7EC916"/>
    <w:rsid w:val="7BDE505B"/>
    <w:rsid w:val="87EF09D9"/>
    <w:rsid w:val="91CCED19"/>
    <w:rsid w:val="E3CFE5CA"/>
    <w:rsid w:val="E7FF586B"/>
    <w:rsid w:val="F7BF0925"/>
    <w:rsid w:val="FBEF3401"/>
    <w:rsid w:val="FF7F10F8"/>
    <w:rsid w:val="FFF13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Users\5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2018-08-23T19:20:00Z</dcterms:created>
  <dc:creator>木子李</dc:creator>
  <cp:lastModifiedBy>都</cp:lastModifiedBy>
  <dcterms:modified xsi:type="dcterms:W3CDTF">2025-05-06T17:32:11Z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87A8D55178C1C5A5E669F76759314D6D_42</vt:lpwstr>
  </property>
</Properties>
</file>